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789BF" w14:textId="77777777" w:rsidR="009E5CB3" w:rsidRPr="009E5CB3" w:rsidRDefault="009E5CB3" w:rsidP="009E5CB3">
      <w:pPr>
        <w:pStyle w:val="a3"/>
      </w:pPr>
      <w:r w:rsidRPr="009E5CB3">
        <w:rPr>
          <w:rFonts w:hint="eastAsia"/>
        </w:rPr>
        <w:t>（様式第</w:t>
      </w:r>
      <w:r>
        <w:rPr>
          <w:rFonts w:hint="eastAsia"/>
        </w:rPr>
        <w:t>２</w:t>
      </w:r>
      <w:r w:rsidRPr="009E5CB3">
        <w:rPr>
          <w:rFonts w:hint="eastAsia"/>
        </w:rPr>
        <w:t>号）</w:t>
      </w:r>
    </w:p>
    <w:p w14:paraId="025C4A25" w14:textId="77777777" w:rsidR="009E5CB3" w:rsidRDefault="009E5CB3">
      <w:pPr>
        <w:pStyle w:val="a3"/>
        <w:rPr>
          <w:spacing w:val="0"/>
        </w:rPr>
      </w:pPr>
    </w:p>
    <w:p w14:paraId="2995142E" w14:textId="77777777" w:rsidR="009E5CB3" w:rsidRPr="009E5CB3" w:rsidRDefault="009E5CB3" w:rsidP="009E5CB3">
      <w:pPr>
        <w:pStyle w:val="a3"/>
        <w:jc w:val="center"/>
      </w:pPr>
      <w:bookmarkStart w:id="0" w:name="_Hlk61864399"/>
      <w:r w:rsidRPr="009E5CB3">
        <w:rPr>
          <w:rFonts w:hint="eastAsia"/>
        </w:rPr>
        <w:t>後援（又は共催）事業実施結果報告書</w:t>
      </w:r>
    </w:p>
    <w:bookmarkEnd w:id="0"/>
    <w:p w14:paraId="5733FF08" w14:textId="77777777" w:rsidR="009E5CB3" w:rsidRDefault="009E5CB3" w:rsidP="009E5CB3">
      <w:pPr>
        <w:pStyle w:val="a3"/>
      </w:pPr>
    </w:p>
    <w:p w14:paraId="00CBA9FB" w14:textId="77777777" w:rsidR="009E5CB3" w:rsidRDefault="009E5CB3" w:rsidP="009E5CB3">
      <w:pPr>
        <w:pStyle w:val="a3"/>
        <w:jc w:val="right"/>
        <w:rPr>
          <w:spacing w:val="0"/>
        </w:rPr>
      </w:pPr>
      <w:r>
        <w:rPr>
          <w:rFonts w:eastAsia="Times New Roman" w:cs="Times New Roman"/>
          <w:spacing w:val="3"/>
        </w:rPr>
        <w:t xml:space="preserve">                                                     </w:t>
      </w:r>
      <w:r>
        <w:rPr>
          <w:rFonts w:ascii="ＭＳ 明朝" w:hAnsi="ＭＳ 明朝" w:hint="eastAsia"/>
        </w:rPr>
        <w:t>第　　　　－　　　　号</w:t>
      </w:r>
    </w:p>
    <w:p w14:paraId="2044AE05" w14:textId="77777777" w:rsidR="009E5CB3" w:rsidRDefault="009E5CB3" w:rsidP="009E5CB3">
      <w:pPr>
        <w:pStyle w:val="a3"/>
        <w:jc w:val="right"/>
        <w:rPr>
          <w:spacing w:val="0"/>
        </w:rPr>
      </w:pPr>
      <w:r>
        <w:rPr>
          <w:rFonts w:eastAsia="Times New Roman" w:cs="Times New Roman"/>
          <w:spacing w:val="3"/>
        </w:rPr>
        <w:t xml:space="preserve">                                                     </w:t>
      </w:r>
      <w:r>
        <w:rPr>
          <w:rFonts w:ascii="ＭＳ 明朝" w:hAnsi="ＭＳ 明朝" w:hint="eastAsia"/>
        </w:rPr>
        <w:t xml:space="preserve">　　年　　月　　日</w:t>
      </w:r>
    </w:p>
    <w:p w14:paraId="05D4B343" w14:textId="77777777" w:rsidR="009E5CB3" w:rsidRDefault="009E5CB3" w:rsidP="009E5CB3">
      <w:pPr>
        <w:pStyle w:val="a3"/>
        <w:rPr>
          <w:spacing w:val="0"/>
        </w:rPr>
      </w:pPr>
    </w:p>
    <w:p w14:paraId="4BEDCE38" w14:textId="77777777" w:rsidR="009E5CB3" w:rsidRPr="008B7F57" w:rsidRDefault="009E5CB3" w:rsidP="009E5CB3">
      <w:pPr>
        <w:overflowPunct w:val="0"/>
        <w:textAlignment w:val="baseline"/>
        <w:rPr>
          <w:rFonts w:hAnsi="Times New Roman"/>
          <w:color w:val="000000"/>
          <w:kern w:val="0"/>
          <w:szCs w:val="24"/>
        </w:rPr>
      </w:pPr>
      <w:r>
        <w:rPr>
          <w:rFonts w:eastAsia="Times New Roman"/>
          <w:spacing w:val="3"/>
        </w:rPr>
        <w:t xml:space="preserve"> </w:t>
      </w:r>
      <w:r w:rsidRPr="008B7F57">
        <w:rPr>
          <w:rFonts w:ascii="Times New Roman" w:hAnsi="Times New Roman" w:cs="HG丸ｺﾞｼｯｸM-PRO" w:hint="eastAsia"/>
          <w:color w:val="000000"/>
          <w:kern w:val="0"/>
          <w:szCs w:val="24"/>
        </w:rPr>
        <w:t>（公財）山梨県緑化推進機構</w:t>
      </w:r>
    </w:p>
    <w:p w14:paraId="7D0D175D" w14:textId="77777777" w:rsidR="009E5CB3" w:rsidRPr="00B7575D" w:rsidRDefault="009E5CB3" w:rsidP="009E5CB3">
      <w:pPr>
        <w:overflowPunct w:val="0"/>
        <w:textAlignment w:val="baseline"/>
        <w:rPr>
          <w:rFonts w:hAnsi="Times New Roman"/>
          <w:color w:val="000000"/>
          <w:kern w:val="0"/>
          <w:sz w:val="18"/>
          <w:szCs w:val="18"/>
        </w:rPr>
      </w:pPr>
      <w:r>
        <w:rPr>
          <w:rFonts w:ascii="Times New Roman" w:hAnsi="Times New Roman"/>
          <w:color w:val="000000"/>
          <w:kern w:val="0"/>
          <w:szCs w:val="24"/>
        </w:rPr>
        <w:t xml:space="preserve">      </w:t>
      </w:r>
      <w:r>
        <w:rPr>
          <w:rFonts w:ascii="Times New Roman" w:hAnsi="Times New Roman" w:cs="HG丸ｺﾞｼｯｸM-PRO" w:hint="eastAsia"/>
          <w:color w:val="000000"/>
          <w:kern w:val="0"/>
          <w:szCs w:val="24"/>
        </w:rPr>
        <w:t>代表理事</w:t>
      </w:r>
      <w:r w:rsidRPr="008B7F57">
        <w:rPr>
          <w:rFonts w:ascii="Times New Roman" w:hAnsi="Times New Roman" w:cs="HG丸ｺﾞｼｯｸM-PRO" w:hint="eastAsia"/>
          <w:color w:val="000000"/>
          <w:kern w:val="0"/>
          <w:szCs w:val="24"/>
        </w:rPr>
        <w:t xml:space="preserve">　</w:t>
      </w:r>
      <w:r>
        <w:rPr>
          <w:rFonts w:ascii="Times New Roman" w:hAnsi="Times New Roman" w:cs="HG丸ｺﾞｼｯｸM-PRO" w:hint="eastAsia"/>
          <w:color w:val="000000"/>
          <w:kern w:val="0"/>
          <w:szCs w:val="24"/>
        </w:rPr>
        <w:t>○○　○○　　殿</w:t>
      </w:r>
    </w:p>
    <w:p w14:paraId="7A464B36" w14:textId="77777777" w:rsidR="009E5CB3" w:rsidRDefault="009E5CB3" w:rsidP="009E5CB3">
      <w:pPr>
        <w:pStyle w:val="a3"/>
        <w:rPr>
          <w:spacing w:val="0"/>
        </w:rPr>
      </w:pPr>
    </w:p>
    <w:p w14:paraId="75C03D57" w14:textId="77777777" w:rsidR="009E5CB3" w:rsidRDefault="009E5CB3" w:rsidP="009E5CB3">
      <w:pPr>
        <w:pStyle w:val="a3"/>
        <w:jc w:val="right"/>
        <w:rPr>
          <w:spacing w:val="0"/>
        </w:rPr>
      </w:pPr>
      <w:r>
        <w:rPr>
          <w:rFonts w:eastAsia="Times New Roman" w:cs="Times New Roman"/>
          <w:spacing w:val="3"/>
        </w:rPr>
        <w:t xml:space="preserve">                                      </w:t>
      </w:r>
      <w:r>
        <w:rPr>
          <w:rFonts w:ascii="ＭＳ 明朝" w:hAnsi="ＭＳ 明朝" w:hint="eastAsia"/>
          <w:u w:val="single" w:color="000000"/>
        </w:rPr>
        <w:t xml:space="preserve">所在地　　　　　　　　　　　　　　　　　</w:t>
      </w:r>
    </w:p>
    <w:p w14:paraId="6AFE3401" w14:textId="77777777" w:rsidR="009E5CB3" w:rsidRDefault="009E5CB3" w:rsidP="009E5CB3">
      <w:pPr>
        <w:pStyle w:val="a3"/>
        <w:jc w:val="right"/>
        <w:rPr>
          <w:spacing w:val="0"/>
        </w:rPr>
      </w:pPr>
      <w:r>
        <w:rPr>
          <w:rFonts w:eastAsia="Times New Roman" w:cs="Times New Roman"/>
          <w:spacing w:val="3"/>
        </w:rPr>
        <w:t xml:space="preserve">                                          </w:t>
      </w:r>
      <w:r>
        <w:rPr>
          <w:rFonts w:ascii="ＭＳ 明朝" w:hAnsi="ＭＳ 明朝" w:hint="eastAsia"/>
          <w:u w:val="single" w:color="000000"/>
        </w:rPr>
        <w:t xml:space="preserve">団体名　　　　　　　　　　　　　　　　　</w:t>
      </w:r>
    </w:p>
    <w:p w14:paraId="351DFEE1" w14:textId="77777777" w:rsidR="009E5CB3" w:rsidRDefault="009E5CB3" w:rsidP="009E5CB3">
      <w:pPr>
        <w:pStyle w:val="a3"/>
        <w:jc w:val="right"/>
        <w:rPr>
          <w:spacing w:val="0"/>
        </w:rPr>
      </w:pPr>
      <w:r>
        <w:rPr>
          <w:rFonts w:eastAsia="Times New Roman" w:cs="Times New Roman"/>
          <w:spacing w:val="3"/>
        </w:rPr>
        <w:t xml:space="preserve">                                      </w:t>
      </w:r>
      <w:r>
        <w:rPr>
          <w:rFonts w:ascii="ＭＳ 明朝" w:hAnsi="ＭＳ 明朝" w:hint="eastAsia"/>
          <w:u w:val="single" w:color="000000"/>
        </w:rPr>
        <w:t xml:space="preserve">代表者　　　　　　　　　　　　　　印　　</w:t>
      </w:r>
    </w:p>
    <w:p w14:paraId="5AC7C299" w14:textId="77777777" w:rsidR="009E5CB3" w:rsidRDefault="009E5CB3" w:rsidP="009E5CB3">
      <w:pPr>
        <w:pStyle w:val="a3"/>
        <w:ind w:left="4294"/>
        <w:jc w:val="right"/>
        <w:rPr>
          <w:spacing w:val="0"/>
        </w:rPr>
      </w:pPr>
      <w:r>
        <w:rPr>
          <w:rFonts w:ascii="ＭＳ 明朝" w:hAnsi="ＭＳ 明朝" w:hint="eastAsia"/>
          <w:u w:val="single" w:color="000000"/>
        </w:rPr>
        <w:t xml:space="preserve">取扱者　　　　　　　　　　　　　　　　　</w:t>
      </w:r>
    </w:p>
    <w:p w14:paraId="3C813EA6" w14:textId="77777777" w:rsidR="009E5CB3" w:rsidRDefault="009E5CB3" w:rsidP="009E5CB3">
      <w:pPr>
        <w:pStyle w:val="a3"/>
        <w:jc w:val="right"/>
        <w:rPr>
          <w:spacing w:val="0"/>
        </w:rPr>
      </w:pPr>
      <w:r>
        <w:rPr>
          <w:rFonts w:eastAsia="Times New Roman" w:cs="Times New Roman"/>
          <w:spacing w:val="3"/>
        </w:rPr>
        <w:t xml:space="preserve">                                      </w:t>
      </w:r>
      <w:r>
        <w:rPr>
          <w:rFonts w:ascii="ＭＳ 明朝" w:hAnsi="ＭＳ 明朝" w:hint="eastAsia"/>
          <w:u w:val="single" w:color="000000"/>
        </w:rPr>
        <w:t xml:space="preserve">電　話　　　　　　　　　　　　　　　　</w:t>
      </w:r>
      <w:r>
        <w:rPr>
          <w:rFonts w:eastAsia="Times New Roman" w:cs="Times New Roman"/>
          <w:spacing w:val="3"/>
          <w:u w:val="single" w:color="000000"/>
        </w:rPr>
        <w:t xml:space="preserve">  </w:t>
      </w:r>
    </w:p>
    <w:p w14:paraId="454D42B1" w14:textId="77777777" w:rsidR="009E5CB3" w:rsidRPr="009E5CB3" w:rsidRDefault="009E5CB3" w:rsidP="009E5CB3">
      <w:pPr>
        <w:pStyle w:val="a3"/>
        <w:rPr>
          <w:rFonts w:hint="eastAsia"/>
        </w:rPr>
      </w:pPr>
    </w:p>
    <w:p w14:paraId="400458B7" w14:textId="77777777" w:rsidR="009E5CB3" w:rsidRPr="009E5CB3" w:rsidRDefault="009E5CB3" w:rsidP="009E5CB3">
      <w:pPr>
        <w:pStyle w:val="a3"/>
      </w:pPr>
      <w:r w:rsidRPr="009E5CB3">
        <w:t xml:space="preserve">                                              </w:t>
      </w:r>
    </w:p>
    <w:p w14:paraId="01CC4B36" w14:textId="77777777" w:rsidR="009E5CB3" w:rsidRPr="009E5CB3" w:rsidRDefault="009E5CB3" w:rsidP="00F0741D">
      <w:pPr>
        <w:pStyle w:val="a3"/>
        <w:ind w:firstLineChars="100" w:firstLine="224"/>
      </w:pPr>
      <w:r w:rsidRPr="009E5CB3">
        <w:rPr>
          <w:rFonts w:hint="eastAsia"/>
        </w:rPr>
        <w:t>○○年○○月○○日付け○○第○○○○○号で後援（又は共催）名義使用の承認のあった事業について、次のとおり実施したので報告します。</w:t>
      </w:r>
    </w:p>
    <w:p w14:paraId="156E0B38" w14:textId="77777777" w:rsidR="009E5CB3" w:rsidRPr="009E5CB3" w:rsidRDefault="009E5CB3" w:rsidP="009E5CB3">
      <w:pPr>
        <w:pStyle w:val="a3"/>
      </w:pPr>
    </w:p>
    <w:p w14:paraId="39B12A74" w14:textId="77777777" w:rsidR="009E5CB3" w:rsidRPr="009E5CB3" w:rsidRDefault="009E5CB3" w:rsidP="009E5CB3">
      <w:pPr>
        <w:pStyle w:val="a3"/>
      </w:pPr>
    </w:p>
    <w:p w14:paraId="5CB67D14" w14:textId="77777777" w:rsidR="009E5CB3" w:rsidRPr="009E5CB3" w:rsidRDefault="009E5CB3" w:rsidP="009E5CB3">
      <w:pPr>
        <w:pStyle w:val="a3"/>
      </w:pPr>
      <w:r w:rsidRPr="009E5CB3">
        <w:rPr>
          <w:rFonts w:hint="eastAsia"/>
        </w:rPr>
        <w:t>１　事業名</w:t>
      </w:r>
    </w:p>
    <w:p w14:paraId="5FE95968" w14:textId="77777777" w:rsidR="009E5CB3" w:rsidRPr="009E5CB3" w:rsidRDefault="009E5CB3" w:rsidP="009E5CB3">
      <w:pPr>
        <w:pStyle w:val="a3"/>
      </w:pPr>
    </w:p>
    <w:p w14:paraId="1617CF43" w14:textId="77777777" w:rsidR="009E5CB3" w:rsidRPr="009E5CB3" w:rsidRDefault="009E5CB3" w:rsidP="009E5CB3">
      <w:pPr>
        <w:pStyle w:val="a3"/>
      </w:pPr>
      <w:r w:rsidRPr="009E5CB3">
        <w:rPr>
          <w:rFonts w:hint="eastAsia"/>
        </w:rPr>
        <w:t>２　実施時期</w:t>
      </w:r>
    </w:p>
    <w:p w14:paraId="2A770712" w14:textId="77777777" w:rsidR="009E5CB3" w:rsidRPr="009E5CB3" w:rsidRDefault="009E5CB3" w:rsidP="009E5CB3">
      <w:pPr>
        <w:pStyle w:val="a3"/>
      </w:pPr>
    </w:p>
    <w:p w14:paraId="33570D30" w14:textId="77777777" w:rsidR="009E5CB3" w:rsidRPr="009E5CB3" w:rsidRDefault="009E5CB3" w:rsidP="009E5CB3">
      <w:pPr>
        <w:pStyle w:val="a3"/>
      </w:pPr>
      <w:r w:rsidRPr="009E5CB3">
        <w:rPr>
          <w:rFonts w:hint="eastAsia"/>
        </w:rPr>
        <w:t>３　実施場所</w:t>
      </w:r>
    </w:p>
    <w:p w14:paraId="2DA1C780" w14:textId="77777777" w:rsidR="009E5CB3" w:rsidRPr="009E5CB3" w:rsidRDefault="009E5CB3" w:rsidP="009E5CB3">
      <w:pPr>
        <w:pStyle w:val="a3"/>
      </w:pPr>
    </w:p>
    <w:p w14:paraId="326F43E8" w14:textId="77777777" w:rsidR="009E5CB3" w:rsidRPr="009E5CB3" w:rsidRDefault="009E5CB3" w:rsidP="009E5CB3">
      <w:pPr>
        <w:pStyle w:val="a3"/>
      </w:pPr>
      <w:r w:rsidRPr="009E5CB3">
        <w:rPr>
          <w:rFonts w:hint="eastAsia"/>
        </w:rPr>
        <w:t>４　実施結果の概要</w:t>
      </w:r>
    </w:p>
    <w:p w14:paraId="718CDCEA" w14:textId="77777777" w:rsidR="009E5CB3" w:rsidRPr="009E5CB3" w:rsidRDefault="009E5CB3" w:rsidP="009E5CB3">
      <w:pPr>
        <w:pStyle w:val="a3"/>
      </w:pPr>
      <w:r w:rsidRPr="009E5CB3">
        <w:rPr>
          <w:rFonts w:hint="eastAsia"/>
        </w:rPr>
        <w:t xml:space="preserve">　（資料添付：※入場料等を徴した事業については、必ず収支決算書を添付すること。）</w:t>
      </w:r>
    </w:p>
    <w:p w14:paraId="440401B5" w14:textId="77777777" w:rsidR="009E5CB3" w:rsidRPr="009E5CB3" w:rsidRDefault="009E5CB3" w:rsidP="009E5CB3">
      <w:pPr>
        <w:pStyle w:val="a3"/>
      </w:pPr>
    </w:p>
    <w:p w14:paraId="68C24A9A" w14:textId="77777777" w:rsidR="009E5CB3" w:rsidRPr="009E5CB3" w:rsidRDefault="009E5CB3" w:rsidP="009E5CB3">
      <w:pPr>
        <w:pStyle w:val="a3"/>
      </w:pPr>
    </w:p>
    <w:p w14:paraId="00B4EB96" w14:textId="77777777" w:rsidR="009E5CB3" w:rsidRPr="009E5CB3" w:rsidRDefault="009E5CB3" w:rsidP="009E5CB3">
      <w:pPr>
        <w:pStyle w:val="a3"/>
      </w:pPr>
    </w:p>
    <w:p w14:paraId="37BE93B6" w14:textId="77777777" w:rsidR="009E5CB3" w:rsidRPr="009E5CB3" w:rsidRDefault="009E5CB3" w:rsidP="009E5CB3">
      <w:pPr>
        <w:pStyle w:val="a3"/>
      </w:pPr>
    </w:p>
    <w:p w14:paraId="25358C21" w14:textId="77777777" w:rsidR="009E5CB3" w:rsidRPr="009E5CB3" w:rsidRDefault="009E5CB3" w:rsidP="009E5CB3">
      <w:pPr>
        <w:pStyle w:val="a3"/>
      </w:pPr>
    </w:p>
    <w:p w14:paraId="124D9938" w14:textId="77777777" w:rsidR="009E5CB3" w:rsidRPr="009E5CB3" w:rsidRDefault="009E5CB3" w:rsidP="009E5CB3">
      <w:pPr>
        <w:pStyle w:val="a3"/>
      </w:pPr>
    </w:p>
    <w:p w14:paraId="45FBBAE8" w14:textId="77777777" w:rsidR="009E5CB3" w:rsidRPr="009E5CB3" w:rsidRDefault="009E5CB3" w:rsidP="009E5CB3">
      <w:pPr>
        <w:pStyle w:val="a3"/>
      </w:pPr>
    </w:p>
    <w:p w14:paraId="653E2DA5" w14:textId="77777777" w:rsidR="009E5CB3" w:rsidRPr="009E5CB3" w:rsidRDefault="009E5CB3" w:rsidP="009E5CB3">
      <w:pPr>
        <w:pStyle w:val="a3"/>
      </w:pPr>
    </w:p>
    <w:p w14:paraId="1D6A0B34" w14:textId="77777777" w:rsidR="009E5CB3" w:rsidRPr="009E5CB3" w:rsidRDefault="009E5CB3" w:rsidP="009E5CB3">
      <w:pPr>
        <w:pStyle w:val="a3"/>
      </w:pPr>
    </w:p>
    <w:p w14:paraId="083C91D3" w14:textId="77777777" w:rsidR="009E5CB3" w:rsidRDefault="009E5CB3">
      <w:pPr>
        <w:pStyle w:val="a3"/>
        <w:rPr>
          <w:rFonts w:hint="eastAsia"/>
          <w:spacing w:val="0"/>
        </w:rPr>
      </w:pPr>
    </w:p>
    <w:sectPr w:rsidR="009E5CB3" w:rsidSect="00B36AC6">
      <w:pgSz w:w="11906" w:h="16838"/>
      <w:pgMar w:top="851" w:right="850" w:bottom="850" w:left="85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1465C" w14:textId="77777777" w:rsidR="003A332D" w:rsidRDefault="003A332D" w:rsidP="003846F4">
      <w:r>
        <w:separator/>
      </w:r>
    </w:p>
  </w:endnote>
  <w:endnote w:type="continuationSeparator" w:id="0">
    <w:p w14:paraId="010F8880" w14:textId="77777777" w:rsidR="003A332D" w:rsidRDefault="003A332D" w:rsidP="00384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30D84" w14:textId="77777777" w:rsidR="003A332D" w:rsidRDefault="003A332D" w:rsidP="003846F4">
      <w:r>
        <w:separator/>
      </w:r>
    </w:p>
  </w:footnote>
  <w:footnote w:type="continuationSeparator" w:id="0">
    <w:p w14:paraId="0228A5CC" w14:textId="77777777" w:rsidR="003A332D" w:rsidRDefault="003A332D" w:rsidP="003846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AC6"/>
    <w:rsid w:val="000D261C"/>
    <w:rsid w:val="001C3B08"/>
    <w:rsid w:val="002165FA"/>
    <w:rsid w:val="00354A6F"/>
    <w:rsid w:val="003846F4"/>
    <w:rsid w:val="003A332D"/>
    <w:rsid w:val="004B6474"/>
    <w:rsid w:val="00505F35"/>
    <w:rsid w:val="00514420"/>
    <w:rsid w:val="006F483B"/>
    <w:rsid w:val="00775673"/>
    <w:rsid w:val="007B0D99"/>
    <w:rsid w:val="007E2C8C"/>
    <w:rsid w:val="007E49F2"/>
    <w:rsid w:val="009751E0"/>
    <w:rsid w:val="009E5CB3"/>
    <w:rsid w:val="009F0887"/>
    <w:rsid w:val="00B2299B"/>
    <w:rsid w:val="00B36AC6"/>
    <w:rsid w:val="00BC66E5"/>
    <w:rsid w:val="00C847D7"/>
    <w:rsid w:val="00DC3FB3"/>
    <w:rsid w:val="00F0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524FBDE"/>
  <w15:chartTrackingRefBased/>
  <w15:docId w15:val="{0F79D1EB-A125-4862-8941-95FD4DDCD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85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3846F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846F4"/>
  </w:style>
  <w:style w:type="paragraph" w:styleId="a6">
    <w:name w:val="footer"/>
    <w:basedOn w:val="a"/>
    <w:link w:val="a7"/>
    <w:uiPriority w:val="99"/>
    <w:unhideWhenUsed/>
    <w:rsid w:val="003846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84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Yamanashi</dc:creator>
  <cp:keywords/>
  <dc:description/>
  <cp:lastModifiedBy>古屋 佑子</cp:lastModifiedBy>
  <cp:revision>2</cp:revision>
  <cp:lastPrinted>2021-01-18T04:02:00Z</cp:lastPrinted>
  <dcterms:created xsi:type="dcterms:W3CDTF">2021-08-04T06:49:00Z</dcterms:created>
  <dcterms:modified xsi:type="dcterms:W3CDTF">2021-08-04T06:49:00Z</dcterms:modified>
</cp:coreProperties>
</file>